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B97D7A" w14:textId="77777777" w:rsidR="00F90453" w:rsidRDefault="00E61A9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6DF8AAA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0F758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BAF1" w14:textId="77777777" w:rsidR="00222867" w:rsidRPr="00D635C4" w:rsidRDefault="0090739B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14:paraId="015E5E0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D770C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4888" w14:textId="77777777" w:rsidR="00222867" w:rsidRPr="00D635C4" w:rsidRDefault="008C771F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דוברות והסברה</w:t>
            </w:r>
          </w:p>
        </w:tc>
      </w:tr>
      <w:tr w:rsidR="007548B0" w14:paraId="749D812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49029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607FF" w14:textId="77777777" w:rsidR="00222867" w:rsidRDefault="008C771F" w:rsidP="0090739B">
            <w:r>
              <w:rPr>
                <w:rFonts w:hint="cs"/>
                <w:rtl/>
              </w:rPr>
              <w:t>28/12/2022</w:t>
            </w:r>
          </w:p>
        </w:tc>
      </w:tr>
    </w:tbl>
    <w:p w14:paraId="59700669" w14:textId="77777777" w:rsidR="00332AFB" w:rsidRDefault="00E61A99" w:rsidP="00222867">
      <w:pPr>
        <w:rPr>
          <w:rtl/>
        </w:rPr>
      </w:pPr>
    </w:p>
    <w:p w14:paraId="39B2DD29" w14:textId="77777777" w:rsidR="00222867" w:rsidRDefault="00E61A99" w:rsidP="00222867">
      <w:pPr>
        <w:rPr>
          <w:rtl/>
        </w:rPr>
      </w:pPr>
    </w:p>
    <w:p w14:paraId="1DDB40C5" w14:textId="77777777" w:rsidR="00222867" w:rsidRDefault="00E61A99" w:rsidP="00222867">
      <w:pPr>
        <w:rPr>
          <w:rtl/>
        </w:rPr>
      </w:pPr>
    </w:p>
    <w:p w14:paraId="7F5074FE" w14:textId="77777777" w:rsidR="00222867" w:rsidRDefault="00E61A99" w:rsidP="00222867">
      <w:pPr>
        <w:rPr>
          <w:rtl/>
        </w:rPr>
      </w:pPr>
    </w:p>
    <w:p w14:paraId="4CA533A7" w14:textId="77777777" w:rsidR="00222867" w:rsidRDefault="00E61A99" w:rsidP="00222867">
      <w:pPr>
        <w:rPr>
          <w:rtl/>
        </w:rPr>
      </w:pPr>
    </w:p>
    <w:p w14:paraId="78BB5F69" w14:textId="77777777" w:rsidR="00222867" w:rsidRDefault="00E61A99" w:rsidP="00222867">
      <w:pPr>
        <w:rPr>
          <w:rtl/>
        </w:rPr>
      </w:pPr>
    </w:p>
    <w:p w14:paraId="474845DE" w14:textId="77777777" w:rsidR="00C8122D" w:rsidRDefault="00C8122D" w:rsidP="00222867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3AAD1FE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EADBAFC" w14:textId="77777777" w:rsidR="00222867" w:rsidRDefault="00E61A9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9EB15C4" w14:textId="77777777" w:rsidR="00222867" w:rsidRPr="00AF57E9" w:rsidRDefault="009B6B29" w:rsidP="00C8122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0739B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AAEA6DE" w14:textId="77777777" w:rsidR="00222867" w:rsidRPr="00AF57E9" w:rsidRDefault="00E61A9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F705B31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446200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C8122D" w14:paraId="3543CB58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71B53" w14:textId="00F3A2B9" w:rsidR="007E6C58" w:rsidRPr="0016012C" w:rsidRDefault="007E6C58" w:rsidP="00600D0F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bookmarkStart w:id="0" w:name="_GoBack" w:colFirst="0" w:colLast="0"/>
            <w:r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הרשות התקשרה עם </w:t>
            </w:r>
            <w:r w:rsidR="00DF09A1"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יפעת כספק יחיד ל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מתן שירותי 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ניטור המדיה התקשורתית והבאתה בזמן אמת ב"פושים" לידיעת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הרשות.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דבר מסייע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עבודת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הרשות ולאגף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הדוברות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בפרט, מעצם קבלת ידיעות ודיווחים שוטפים בסיקור כלל כלי התקשורת. מדובר בכלי חשוב לעבודת הדוברות, המאפשר ומסייע לדוברות בנושאים של יכולת להגיב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בזמן אמת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טיפול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בנושאים תקשורתיים,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טיפול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במשברים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29025A7" w14:textId="1BC1B011" w:rsidR="007E6C58" w:rsidRPr="0016012C" w:rsidRDefault="007E6C5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כעת מבקשת הרשות להתקשר עם חברת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לקבלת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שירות נוסף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 עבודת מחקר שתצביע על הנרטיבים החשובים, המסרים ומיצוב הרשות מהבחינה התקשורתית, וזאת בהתבסס על</w:t>
            </w:r>
            <w:r w:rsidRPr="0016012C" w:rsidDel="007E6C5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בדיקה מעמיקה ובחינה של השיח התקשורתי שנעשה בשנה האחרונה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ביחס למשק ה</w:t>
            </w:r>
            <w:r w:rsidR="0016012C" w:rsidRPr="006651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אנרגיה, החשמל ורשות החשמל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(הכולל ניתוח כל הכתבות שפורסמו)</w:t>
            </w:r>
            <w:r w:rsidR="0016012C" w:rsidRPr="006651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ומציאת נרטיבים מובילים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F016417" w14:textId="24DADDCE" w:rsidR="007E6C58" w:rsidRPr="0016012C" w:rsidRDefault="007E6C58" w:rsidP="000331D6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ידרש מחקר כזה ביחס לשנת </w:t>
            </w:r>
            <w:r w:rsidR="004A69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</w:t>
            </w:r>
            <w:r w:rsidR="00033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4A69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024 בשני מחקרים חציוניים.</w:t>
            </w:r>
          </w:p>
          <w:p w14:paraId="036999D4" w14:textId="32B6ED5C" w:rsidR="00DF09A1" w:rsidRPr="0016012C" w:rsidRDefault="007E6C58" w:rsidP="0066515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המחקרים חשובים לדוברות רשות החשמל לצורך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סי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ו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 ב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מציאת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והבנת הקשיים התקשורתיים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, על מנת לבנות מערך מענה וטיפול לקשיים שמתעוררים ו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מדיניות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בנושא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53F1AD5" w14:textId="66D92A93" w:rsidR="007E6C58" w:rsidRPr="0016012C" w:rsidRDefault="007E6C58" w:rsidP="0066515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מאחר שחברת יפעת היא הספק היחיד למתן שירות ניתור מדיה ו</w:t>
            </w:r>
            <w:r w:rsidR="0016012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יש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בידיה את כלל הזכויות לניטור ומאחר ויש בידיה את כלל המידה גם לחקר והפקת עבודתץ מחקר ודוח בנושא. </w:t>
            </w:r>
          </w:p>
          <w:p w14:paraId="207394A1" w14:textId="77777777" w:rsidR="00222867" w:rsidRDefault="007E6C5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לחברת יפעת יש כלים ייחודיים כאמור באיסוף החומרים והשימוש בהם, וכן יש לה כלים ייחודיים במחקר בנושא </w:t>
            </w:r>
            <w:r w:rsidR="0016012C"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זה הכוללות מערכות ייחודיות ואנשי אנטלטיקה מומחי מדיה תקשורתית.</w:t>
            </w:r>
            <w:r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0F5156C" w14:textId="5AF0F9C7" w:rsidR="000331D6" w:rsidRPr="0016012C" w:rsidRDefault="000331D6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יש לציין כי הרשות קיבלה השנה את שירותי המחקר על שנת 2022 ו- 2023 באופן מקצועי, מקיף ואיכותי.</w:t>
            </w:r>
          </w:p>
        </w:tc>
      </w:tr>
      <w:tr w:rsidR="007548B0" w:rsidRPr="00C8122D" w14:paraId="21D1C440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CB328" w14:textId="77777777" w:rsidR="00222867" w:rsidRPr="00C8122D" w:rsidRDefault="00E61A99" w:rsidP="00A939F8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C8122D" w14:paraId="68D5550B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8001" w14:textId="2CEA508A" w:rsidR="00222867" w:rsidRPr="00C8122D" w:rsidRDefault="00F14F6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מבקשת הרשות באמצעות 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אג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ף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הדוברות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חברת יפעת מידע תקשורתי בע"מ בפטור מכרז, בעילת ספק יחיד בהתאם לתקנה 29(3) לתקנות חובת המכרזים התשנ"ג, לרכישת שירותי </w:t>
            </w:r>
            <w:r w:rsid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ניתוח מידע תקשורתי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7548B0" w:rsidRPr="00C8122D" w14:paraId="266B4B0A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670E" w14:textId="34207787" w:rsidR="00222867" w:rsidRPr="00C8122D" w:rsidRDefault="00F14F68" w:rsidP="0090739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עלות השירותים המבוקשים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5DA8E7D2" w14:textId="5800CFFC" w:rsidR="001979BC" w:rsidRDefault="000331D6" w:rsidP="00D5658A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מחקר 2024</w:t>
            </w:r>
            <w:r w:rsidR="001979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מחולק ל-2 מחקרים חצי שנתיים בעלות של- </w:t>
            </w:r>
            <w:r w:rsidR="008C771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9,300 בכל חציון, סה"כ 18,600 שח לשנה.</w:t>
            </w:r>
          </w:p>
          <w:p w14:paraId="33D2509C" w14:textId="77777777" w:rsidR="008C771F" w:rsidRPr="00E76833" w:rsidRDefault="008C771F" w:rsidP="00E76833">
            <w:pPr>
              <w:spacing w:line="276" w:lineRule="auto"/>
              <w:ind w:left="360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bookmarkEnd w:id="0"/>
    </w:tbl>
    <w:p w14:paraId="7D2A745A" w14:textId="77777777" w:rsidR="00D5658A" w:rsidRPr="00C8122D" w:rsidRDefault="00D5658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0BEA9F6" w14:textId="77777777" w:rsidR="00222867" w:rsidRPr="00C8122D" w:rsidRDefault="009B6B29" w:rsidP="00C8122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</w:t>
      </w:r>
      <w:r w:rsidR="00C8122D">
        <w:rPr>
          <w:rFonts w:asciiTheme="minorBidi" w:hAnsiTheme="minorBidi" w:cstheme="minorBidi"/>
          <w:b/>
          <w:sz w:val="21"/>
          <w:szCs w:val="21"/>
          <w:rtl/>
        </w:rPr>
        <w:t xml:space="preserve">גורם ממשלתי מוסמך אחר?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14:paraId="0D8B3995" w14:textId="77777777" w:rsidR="00222867" w:rsidRPr="00C8122D" w:rsidRDefault="00E61A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12CBC3B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C8122D">
        <w:rPr>
          <w:rFonts w:asciiTheme="minorBidi" w:hAnsiTheme="minorBidi" w:cstheme="minorBidi"/>
          <w:b/>
          <w:sz w:val="21"/>
          <w:szCs w:val="21"/>
        </w:rPr>
        <w:t>X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C3DF8A1" w14:textId="77777777" w:rsidR="00222867" w:rsidRPr="00C8122D" w:rsidRDefault="00E61A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C8122D" w14:paraId="6B8EA29C" w14:textId="77777777" w:rsidTr="00222867">
        <w:tc>
          <w:tcPr>
            <w:tcW w:w="3085" w:type="dxa"/>
            <w:hideMark/>
          </w:tcPr>
          <w:p w14:paraId="1078001F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6A9719D" w14:textId="77777777" w:rsidR="00222867" w:rsidRPr="00C8122D" w:rsidRDefault="00986A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D787166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0A315F8" w14:textId="77777777" w:rsidR="00222867" w:rsidRPr="00C8122D" w:rsidRDefault="00E61A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011A81" w14:textId="77777777" w:rsidR="00222867" w:rsidRPr="00C8122D" w:rsidRDefault="00E61A9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RPr="00C8122D" w14:paraId="7251746B" w14:textId="77777777" w:rsidTr="00222867">
        <w:tc>
          <w:tcPr>
            <w:tcW w:w="2698" w:type="dxa"/>
            <w:shd w:val="clear" w:color="auto" w:fill="E6E6E6"/>
            <w:hideMark/>
          </w:tcPr>
          <w:p w14:paraId="7762ACFD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F9355DB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יפעת המרכז למידע תקשורתי בע"מ</w:t>
            </w:r>
          </w:p>
        </w:tc>
      </w:tr>
      <w:tr w:rsidR="007548B0" w:rsidRPr="00C8122D" w14:paraId="27A495AD" w14:textId="77777777" w:rsidTr="00222867">
        <w:tc>
          <w:tcPr>
            <w:tcW w:w="2698" w:type="dxa"/>
            <w:shd w:val="clear" w:color="auto" w:fill="E6E6E6"/>
            <w:hideMark/>
          </w:tcPr>
          <w:p w14:paraId="39EC201D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298BA19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8282873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511639460</w:t>
            </w:r>
          </w:p>
        </w:tc>
      </w:tr>
      <w:tr w:rsidR="007548B0" w:rsidRPr="00C8122D" w14:paraId="4D4D4172" w14:textId="77777777" w:rsidTr="00222867">
        <w:tc>
          <w:tcPr>
            <w:tcW w:w="2698" w:type="dxa"/>
            <w:shd w:val="clear" w:color="auto" w:fill="E6E6E6"/>
            <w:hideMark/>
          </w:tcPr>
          <w:p w14:paraId="700ED5C7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42C1B86" w14:textId="77777777" w:rsidR="00222867" w:rsidRPr="00C8122D" w:rsidRDefault="00986A2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B288A45" w14:textId="77777777" w:rsidR="00222867" w:rsidRPr="00C8122D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C8122D" w14:paraId="76381AE2" w14:textId="77777777" w:rsidTr="00222867">
        <w:tc>
          <w:tcPr>
            <w:tcW w:w="2698" w:type="dxa"/>
            <w:shd w:val="clear" w:color="auto" w:fill="E6E6E6"/>
            <w:hideMark/>
          </w:tcPr>
          <w:p w14:paraId="27D49E16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2C18C82" w14:textId="322D4430" w:rsidR="00222867" w:rsidRPr="00C8122D" w:rsidRDefault="004A695C" w:rsidP="004A695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18,600</w:t>
            </w:r>
            <w:r w:rsidR="006651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+מעמ</w:t>
            </w:r>
          </w:p>
        </w:tc>
      </w:tr>
      <w:tr w:rsidR="007548B0" w:rsidRPr="00C8122D" w14:paraId="78677CA7" w14:textId="77777777" w:rsidTr="00222867">
        <w:tc>
          <w:tcPr>
            <w:tcW w:w="2698" w:type="dxa"/>
            <w:shd w:val="clear" w:color="auto" w:fill="E6E6E6"/>
            <w:hideMark/>
          </w:tcPr>
          <w:p w14:paraId="616C5120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37130BD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</w:p>
        </w:tc>
      </w:tr>
    </w:tbl>
    <w:p w14:paraId="35260323" w14:textId="77777777" w:rsidR="00222867" w:rsidRPr="00C8122D" w:rsidRDefault="00E61A9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E5321EC" w14:textId="77777777" w:rsidR="00222867" w:rsidRPr="00C8122D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C8122D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C8122D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64903CC" w14:textId="77777777" w:rsidR="00222867" w:rsidRPr="00C8122D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C8122D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A237144" w14:textId="77777777" w:rsidR="00222867" w:rsidRPr="00C8122D" w:rsidRDefault="00E61A9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CBD1479" w14:textId="77777777" w:rsidR="00222867" w:rsidRPr="00C8122D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CC72679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F1BB27F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49B7101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A4AF60C" w14:textId="77777777" w:rsidR="00222867" w:rsidRPr="00C8122D" w:rsidRDefault="00E61A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C8122D" w14:paraId="2A460D22" w14:textId="77777777" w:rsidTr="00041D8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1D87" w14:textId="0987D95A" w:rsidR="00BC2928" w:rsidRPr="00C8122D" w:rsidRDefault="00986A22" w:rsidP="0016012C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יפעת הינה הגוף היחידי בישראל שמנטר אחר כלל אמצעי הת</w:t>
            </w:r>
            <w:r w:rsidR="00600D0F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שורת והמדיה (עיתונות כתובה, כתבות חדשותיות משודרות ואינטרנט), על כן זהו הגוף היחיד 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שיש בידיו את כלל המידע הדרוש לניתוח ובחינה, ובכל ש לבסס את המחקר על מידע מהימן ומקיף.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כיו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אין אף גוף אחר היכול לספק את השירותים הללו. בנוסף,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יפעת פועלת תחת הסכמים עם מוציאים לאור ותשלום זכויות יוצרים על שימוש המידע, לכן אין אף גוף בישראל שביכולתו לבצע מחקר תקשורתי כמפורט בהתקשרות זו. </w:t>
            </w:r>
            <w:r w:rsidR="00041D8B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זאת לאחר בירור עם משרדי ממשלה אחרים ואף חיפוש באינטרנט. </w:t>
            </w:r>
          </w:p>
          <w:p w14:paraId="664F7E7C" w14:textId="68496D66" w:rsidR="00041D8B" w:rsidRPr="00C8122D" w:rsidRDefault="00041D8B" w:rsidP="0016012C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ייצוין כי קיים מגוון רחב של חברות שאכן מספקות שירותי מחקר בפלטפורמות אינטרנט אחרות, כמו רשתות חברתיות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אך לאלה </w:t>
            </w:r>
            <w:r w:rsidR="00F14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הוראת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חשב נפרדת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וזה לא השירות הנדרש </w:t>
            </w:r>
            <w:r w:rsid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שות אלא שירותי מחקר לפלטפורמות רחבות יותר. </w:t>
            </w:r>
          </w:p>
          <w:p w14:paraId="12B44EF7" w14:textId="77777777" w:rsidR="00222867" w:rsidRPr="00C8122D" w:rsidRDefault="00041D8B" w:rsidP="00BC2928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לעיל, אנו מבקשים 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חברת יפעת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 לתקופה של שנה</w:t>
            </w:r>
            <w:r w:rsidR="00BC2928"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עם אופציה להארכה בשנה נוספת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5C729C0E" w14:textId="77777777" w:rsidR="00222867" w:rsidRPr="00C8122D" w:rsidRDefault="00E61A9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3D9A299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F3F956F" w14:textId="77777777" w:rsidR="00222867" w:rsidRPr="00C8122D" w:rsidRDefault="00E61A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554929A" w14:textId="77777777" w:rsidR="009B6B29" w:rsidRPr="00C8122D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888D82B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C8122D" w14:paraId="0C55731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A244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פרנס כהן אפרת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F0D5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אגף דוברות והסברה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E4F6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אפרת</w:t>
            </w:r>
          </w:p>
        </w:tc>
      </w:tr>
      <w:tr w:rsidR="007548B0" w14:paraId="3FFE632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2CAB92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DBEC9B1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B4C7A5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D2E9946" w14:textId="77777777" w:rsidR="00222867" w:rsidRPr="00817FBA" w:rsidRDefault="00E61A99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EA1152" w14:textId="77777777" w:rsidR="00E61A99" w:rsidRDefault="00E61A99">
      <w:r>
        <w:separator/>
      </w:r>
    </w:p>
  </w:endnote>
  <w:endnote w:type="continuationSeparator" w:id="0">
    <w:p w14:paraId="3A7A2871" w14:textId="77777777" w:rsidR="00E61A99" w:rsidRDefault="00E61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2902C727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4766FDA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EADE227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FC9B17C" w14:textId="616F53EF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565C9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7565C9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7AAA82E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62C568C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A9EDFDC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FED9B4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AF2C5FA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A1DDC3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500A6353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A51FD40" w14:textId="66B8628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66D615B" w14:textId="4AA8C9EE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D3CC97B" w14:textId="48579716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399159DE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FFC9DF" w14:textId="77777777" w:rsidR="00E61A99" w:rsidRDefault="00E61A99">
      <w:r>
        <w:separator/>
      </w:r>
    </w:p>
  </w:footnote>
  <w:footnote w:type="continuationSeparator" w:id="0">
    <w:p w14:paraId="1003C7C3" w14:textId="77777777" w:rsidR="00E61A99" w:rsidRDefault="00E61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D6A2C4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D6B444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7276569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60C954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32B142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11BF3E1" wp14:editId="1867DE9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CC713A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C49F6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C7C271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F3B1A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F45FD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1CD8D44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BC812D9" w14:textId="77777777" w:rsidR="009220EC" w:rsidRPr="00D84715" w:rsidRDefault="00E61A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87D5F0" w14:textId="77777777" w:rsidR="009220EC" w:rsidRDefault="00E61A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27407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7E1CF4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1E8CF2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55424DF" w14:textId="77777777" w:rsidR="003D6D13" w:rsidRPr="00D84715" w:rsidRDefault="00E61A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1755A1" w14:textId="77777777" w:rsidR="003D6D13" w:rsidRPr="00D84715" w:rsidRDefault="00E61A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23CDA6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9478BE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29E0FC3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B5F61CF" w14:textId="77777777" w:rsidR="009220EC" w:rsidRPr="00D84715" w:rsidRDefault="00E61A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53811D9" w14:textId="77777777" w:rsidR="009220EC" w:rsidRPr="00D84715" w:rsidRDefault="00E61A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3118EE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A3B199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045354E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38CEA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5DB6F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B41D03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6DDB2A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CC235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0BED001B" w14:textId="77777777" w:rsidR="00E678BB" w:rsidRPr="00D84715" w:rsidRDefault="00E61A9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7433E3"/>
    <w:multiLevelType w:val="hybridMultilevel"/>
    <w:tmpl w:val="6C72D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331D6"/>
    <w:rsid w:val="00041D8B"/>
    <w:rsid w:val="0016012C"/>
    <w:rsid w:val="001979BC"/>
    <w:rsid w:val="001B244F"/>
    <w:rsid w:val="002A09CF"/>
    <w:rsid w:val="00336CDD"/>
    <w:rsid w:val="003D40C1"/>
    <w:rsid w:val="0042031D"/>
    <w:rsid w:val="00423248"/>
    <w:rsid w:val="0044727A"/>
    <w:rsid w:val="004A695C"/>
    <w:rsid w:val="004F6048"/>
    <w:rsid w:val="00600D0F"/>
    <w:rsid w:val="0066515A"/>
    <w:rsid w:val="007548B0"/>
    <w:rsid w:val="007565C9"/>
    <w:rsid w:val="0078303A"/>
    <w:rsid w:val="007D79DA"/>
    <w:rsid w:val="007E6C58"/>
    <w:rsid w:val="008C771F"/>
    <w:rsid w:val="0090739B"/>
    <w:rsid w:val="00986A22"/>
    <w:rsid w:val="009B6B29"/>
    <w:rsid w:val="009F7FB7"/>
    <w:rsid w:val="00A378C6"/>
    <w:rsid w:val="00A939F8"/>
    <w:rsid w:val="00B63674"/>
    <w:rsid w:val="00BC2928"/>
    <w:rsid w:val="00C71BCF"/>
    <w:rsid w:val="00C8122D"/>
    <w:rsid w:val="00D5658A"/>
    <w:rsid w:val="00D9381B"/>
    <w:rsid w:val="00DF09A1"/>
    <w:rsid w:val="00E61A99"/>
    <w:rsid w:val="00E76833"/>
    <w:rsid w:val="00E953D1"/>
    <w:rsid w:val="00EA0F68"/>
    <w:rsid w:val="00F14F68"/>
    <w:rsid w:val="00F9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7771149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923F2AF49C3B50419EAB47BE6FBD3406" ma:contentTypeVersion="17" ma:contentTypeDescription="צור מסמך חדש." ma:contentTypeScope="" ma:versionID="2894b58f94d88ed4292e747432a4ce64">
  <xsd:schema xmlns:xsd="http://www.w3.org/2001/XMLSchema" xmlns:xs="http://www.w3.org/2001/XMLSchema" xmlns:p="http://schemas.microsoft.com/office/2006/metadata/properties" xmlns:ns1="f0b14c28-bb19-4b43-9294-80df39bfc8d2" targetNamespace="http://schemas.microsoft.com/office/2006/metadata/properties" ma:root="true" ma:fieldsID="b0004fa46bb482aac88b1b620c021e28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b14c28-bb19-4b43-9294-80df39bfc8d2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DAuthor" ma:index="2" nillable="true" ma:displayName="מחבר" ma:indexed="true" ma:internalName="SDAuthor">
      <xsd:simpleType>
        <xsd:restriction base="dms:Text"/>
      </xsd:simpleType>
    </xsd:element>
    <xsd:element name="SDDocDate" ma:index="3" nillable="true" ma:displayName="תאריך המסמך" ma:indexed="true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dexed="true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dexed="true" ma:internalName="SDCategoryID">
      <xsd:simpleType>
        <xsd:restriction base="dms:Text">
          <xsd:maxLength value="255"/>
        </xsd:restriction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ExternalEntityConnected" ma:index="13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14" nillable="true" ma:displayName="תאריך חתימה אחרון " ma:internalName="SDLastSigningDate">
      <xsd:simpleType>
        <xsd:restriction base="dms:DateTime"/>
      </xsd:simpleType>
    </xsd:element>
    <xsd:element name="SDNumOfSignatures" ma:index="15" nillable="true" ma:displayName="מספר חתימות" ma:internalName="SDNumOfSignatures">
      <xsd:simpleType>
        <xsd:restriction base="dms:Number"/>
      </xsd:simpleType>
    </xsd:element>
    <xsd:element name="SDSignersLogins" ma:index="16" nillable="true" ma:displayName="חותם המסמך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f0b14c28-bb19-4b43-9294-80df39bfc8d2">SDFileUpload</SDDocumentSource>
    <AutoNumber xmlns="f0b14c28-bb19-4b43-9294-80df39bfc8d2">00573323</AutoNumber>
    <SDImportance xmlns="f0b14c28-bb19-4b43-9294-80df39bfc8d2">0</SDImportance>
    <SDToList xmlns="f0b14c28-bb19-4b43-9294-80df39bfc8d2" xsi:nil="true"/>
    <SDExternalEntityConnected xmlns="f0b14c28-bb19-4b43-9294-80df39bfc8d2" xsi:nil="true"/>
    <SDNumOfSignatures xmlns="f0b14c28-bb19-4b43-9294-80df39bfc8d2" xsi:nil="true"/>
    <SDSignersLogins xmlns="f0b14c28-bb19-4b43-9294-80df39bfc8d2" xsi:nil="true"/>
    <SDCCList xmlns="f0b14c28-bb19-4b43-9294-80df39bfc8d2" xsi:nil="true"/>
    <SDAuthor xmlns="f0b14c28-bb19-4b43-9294-80df39bfc8d2">אודליה ישראלי מלכה</SDAuthor>
    <SDOriginalID xmlns="f0b14c28-bb19-4b43-9294-80df39bfc8d2" xsi:nil="true"/>
    <SDHebDate xmlns="f0b14c28-bb19-4b43-9294-80df39bfc8d2">ב' באדר, התשפ"ג</SDHebDate>
    <SDLastSigningDate xmlns="f0b14c28-bb19-4b43-9294-80df39bfc8d2" xsi:nil="true"/>
    <SDOfflineTo xmlns="f0b14c28-bb19-4b43-9294-80df39bfc8d2" xsi:nil="true"/>
    <SDDocDate xmlns="f0b14c28-bb19-4b43-9294-80df39bfc8d2">2023-02-23T08:19:48+00:00</SDDocDate>
    <SDAsmachta xmlns="f0b14c28-bb19-4b43-9294-80df39bfc8d2" xsi:nil="true"/>
    <SDCategories xmlns="f0b14c28-bb19-4b43-9294-80df39bfc8d2">:רשות החשמל:אגף מינהל ומשאבי אנוש:יועצים:יפעת;#</SDCategories>
    <SDCategoryID xmlns="f0b14c28-bb19-4b43-9294-80df39bfc8d2">2db51d98cb29;#</SDCategoryID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C85064-BDD2-42D9-B896-4F50C51DCF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f0b14c28-bb19-4b43-9294-80df39bfc8d2"/>
  </ds:schemaRefs>
</ds:datastoreItem>
</file>

<file path=customXml/itemProps4.xml><?xml version="1.0" encoding="utf-8"?>
<ds:datastoreItem xmlns:ds="http://schemas.openxmlformats.org/officeDocument/2006/customXml" ds:itemID="{20DEA691-4B96-46A2-A25A-97814EBC3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620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טופס כוונה ספק יחיד חברת יפעת לצורך מחקרי מדיה בעיתונות פרסום באתר מינהל הרכש</vt:lpstr>
      <vt:lpstr/>
    </vt:vector>
  </TitlesOfParts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כוונה ספק יחיד חברת יפעת לצורך מחקרי מדיה בעיתונות פרסום באתר מינהל הרכש</dc:title>
  <dc:creator>Marina Paz</dc:creator>
  <cp:lastModifiedBy>אודליה ישראלי מלכה</cp:lastModifiedBy>
  <cp:revision>2</cp:revision>
  <cp:lastPrinted>2023-12-06T10:36:00Z</cp:lastPrinted>
  <dcterms:created xsi:type="dcterms:W3CDTF">2023-12-07T09:40:00Z</dcterms:created>
  <dcterms:modified xsi:type="dcterms:W3CDTF">2023-12-07T09:40:00Z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0x010100681F8F0FBFAD2948A24DF71DF21E4B8D1700923F2AF49C3B50419EAB47BE6FBD3406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xmlns:z">
    <vt:lpwstr>#RowsetSchema</vt:lpwstr>
  </property>
  <property fmtid="{D5CDD505-2E9C-101B-9397-08002B2CF9AE}" pid="7" name="FileLeafRef">
    <vt:lpwstr>13870;#00573323.docx</vt:lpwstr>
  </property>
  <property fmtid="{D5CDD505-2E9C-101B-9397-08002B2CF9AE}" pid="8" name="Modified_x0020_By">
    <vt:lpwstr>i:0#.w|mnidom\odelyaim</vt:lpwstr>
  </property>
  <property fmtid="{D5CDD505-2E9C-101B-9397-08002B2CF9AE}" pid="9" name="Created_x0020_By">
    <vt:lpwstr>i:0#.w|mnidom\odelyaim</vt:lpwstr>
  </property>
  <property fmtid="{D5CDD505-2E9C-101B-9397-08002B2CF9AE}" pid="10" name="File_x0020_Type">
    <vt:lpwstr>docx</vt:lpwstr>
  </property>
  <property fmtid="{D5CDD505-2E9C-101B-9397-08002B2CF9AE}" pid="11" name="AutoNumber">
    <vt:lpwstr>00573323</vt:lpwstr>
  </property>
  <property fmtid="{D5CDD505-2E9C-101B-9397-08002B2CF9AE}" pid="12" name="SDCategories">
    <vt:lpwstr>:רשות החשמל:אגף מינהל ומשאבי אנוש:יועצים:יפעת;#</vt:lpwstr>
  </property>
  <property fmtid="{D5CDD505-2E9C-101B-9397-08002B2CF9AE}" pid="13" name="SDCategoryID">
    <vt:lpwstr>2db51d98cb29;#</vt:lpwstr>
  </property>
  <property fmtid="{D5CDD505-2E9C-101B-9397-08002B2CF9AE}" pid="14" name="SDAuthor">
    <vt:lpwstr>אודליה ישראלי מלכה</vt:lpwstr>
  </property>
  <property fmtid="{D5CDD505-2E9C-101B-9397-08002B2CF9AE}" pid="15" name="SDDocDate">
    <vt:lpwstr>23/02/2023</vt:lpwstr>
  </property>
  <property fmtid="{D5CDD505-2E9C-101B-9397-08002B2CF9AE}" pid="16" name="SDHebDate">
    <vt:lpwstr>ב' באדר, התשפ"ג</vt:lpwstr>
  </property>
  <property fmtid="{D5CDD505-2E9C-101B-9397-08002B2CF9AE}" pid="17" name="SDImportance">
    <vt:lpwstr>0</vt:lpwstr>
  </property>
  <property fmtid="{D5CDD505-2E9C-101B-9397-08002B2CF9AE}" pid="18" name="SDDocumentSource">
    <vt:lpwstr>SDFileUpload</vt:lpwstr>
  </property>
  <property fmtid="{D5CDD505-2E9C-101B-9397-08002B2CF9AE}" pid="19" name="ID">
    <vt:lpwstr>13870</vt:lpwstr>
  </property>
  <property fmtid="{D5CDD505-2E9C-101B-9397-08002B2CF9AE}" pid="20" name="ContentType">
    <vt:lpwstr>מנהל וארגון - מסמך חדש</vt:lpwstr>
  </property>
  <property fmtid="{D5CDD505-2E9C-101B-9397-08002B2CF9AE}" pid="21" name="Created">
    <vt:lpwstr>23/02/2023</vt:lpwstr>
  </property>
  <property fmtid="{D5CDD505-2E9C-101B-9397-08002B2CF9AE}" pid="22" name="Author">
    <vt:lpwstr>202;#אודליה ישראלי מלכה</vt:lpwstr>
  </property>
  <property fmtid="{D5CDD505-2E9C-101B-9397-08002B2CF9AE}" pid="23" name="Modified">
    <vt:lpwstr>23/02/2023</vt:lpwstr>
  </property>
  <property fmtid="{D5CDD505-2E9C-101B-9397-08002B2CF9AE}" pid="24" name="Editor">
    <vt:lpwstr>202;#אודליה ישראלי מלכה</vt:lpwstr>
  </property>
  <property fmtid="{D5CDD505-2E9C-101B-9397-08002B2CF9AE}" pid="25" name="_ModerationStatus">
    <vt:lpwstr>0</vt:lpwstr>
  </property>
  <property fmtid="{D5CDD505-2E9C-101B-9397-08002B2CF9AE}" pid="26" name="FileRef">
    <vt:lpwstr>13870;#sites/PUA/Mashabei_Enosh/DocLib/DocLib automatically created by sharedocs 1/00573323.docx</vt:lpwstr>
  </property>
  <property fmtid="{D5CDD505-2E9C-101B-9397-08002B2CF9AE}" pid="27" name="FileDirRef">
    <vt:lpwstr>13870;#sites/PUA/Mashabei_Enosh/DocLib/DocLib automatically created by sharedocs 1</vt:lpwstr>
  </property>
  <property fmtid="{D5CDD505-2E9C-101B-9397-08002B2CF9AE}" pid="28" name="Last_x0020_Modified">
    <vt:lpwstr>13870;#2023-02-23 10:19:49</vt:lpwstr>
  </property>
  <property fmtid="{D5CDD505-2E9C-101B-9397-08002B2CF9AE}" pid="29" name="Created_x0020_Date">
    <vt:lpwstr>13870;#2023-02-23 10:19:48</vt:lpwstr>
  </property>
  <property fmtid="{D5CDD505-2E9C-101B-9397-08002B2CF9AE}" pid="30" name="File_x0020_Size">
    <vt:lpwstr>13870;#113601</vt:lpwstr>
  </property>
  <property fmtid="{D5CDD505-2E9C-101B-9397-08002B2CF9AE}" pid="31" name="FSObjType">
    <vt:lpwstr>13870;#0</vt:lpwstr>
  </property>
  <property fmtid="{D5CDD505-2E9C-101B-9397-08002B2CF9AE}" pid="32" name="SortBehavior">
    <vt:lpwstr>13870;#0</vt:lpwstr>
  </property>
  <property fmtid="{D5CDD505-2E9C-101B-9397-08002B2CF9AE}" pid="33" name="PermMask">
    <vt:lpwstr>0x1b03c431aef</vt:lpwstr>
  </property>
  <property fmtid="{D5CDD505-2E9C-101B-9397-08002B2CF9AE}" pid="34" name="CheckedOutUserId">
    <vt:lpwstr>13870;#</vt:lpwstr>
  </property>
  <property fmtid="{D5CDD505-2E9C-101B-9397-08002B2CF9AE}" pid="35" name="IsCheckedoutToLocal">
    <vt:lpwstr>13870;#0</vt:lpwstr>
  </property>
  <property fmtid="{D5CDD505-2E9C-101B-9397-08002B2CF9AE}" pid="36" name="UniqueId">
    <vt:lpwstr>13870;#{B241DA90-DA61-4E15-B57B-66E9E3796084}</vt:lpwstr>
  </property>
  <property fmtid="{D5CDD505-2E9C-101B-9397-08002B2CF9AE}" pid="37" name="ProgId">
    <vt:lpwstr>13870;#</vt:lpwstr>
  </property>
  <property fmtid="{D5CDD505-2E9C-101B-9397-08002B2CF9AE}" pid="38" name="ScopeId">
    <vt:lpwstr>13870;#{6203D6B2-6804-428B-BC92-AD7F0959659F}</vt:lpwstr>
  </property>
  <property fmtid="{D5CDD505-2E9C-101B-9397-08002B2CF9AE}" pid="39" name="VirusStatus">
    <vt:lpwstr>13870;#113601</vt:lpwstr>
  </property>
  <property fmtid="{D5CDD505-2E9C-101B-9397-08002B2CF9AE}" pid="40" name="CheckedOutTitle">
    <vt:lpwstr>13870;#</vt:lpwstr>
  </property>
  <property fmtid="{D5CDD505-2E9C-101B-9397-08002B2CF9AE}" pid="41" name="_CheckinComment">
    <vt:lpwstr>13870;#</vt:lpwstr>
  </property>
  <property fmtid="{D5CDD505-2E9C-101B-9397-08002B2CF9AE}" pid="42" name="_EditMenuTableStart">
    <vt:lpwstr>00573323.docx</vt:lpwstr>
  </property>
  <property fmtid="{D5CDD505-2E9C-101B-9397-08002B2CF9AE}" pid="43" name="_EditMenuTableStart2">
    <vt:lpwstr>13870</vt:lpwstr>
  </property>
  <property fmtid="{D5CDD505-2E9C-101B-9397-08002B2CF9AE}" pid="44" name="_EditMenuTableEnd">
    <vt:lpwstr>13870</vt:lpwstr>
  </property>
  <property fmtid="{D5CDD505-2E9C-101B-9397-08002B2CF9AE}" pid="45" name="LinkFilenameNoMenu">
    <vt:lpwstr>00573323.docx</vt:lpwstr>
  </property>
  <property fmtid="{D5CDD505-2E9C-101B-9397-08002B2CF9AE}" pid="46" name="LinkFilename">
    <vt:lpwstr>00573323.docx</vt:lpwstr>
  </property>
  <property fmtid="{D5CDD505-2E9C-101B-9397-08002B2CF9AE}" pid="47" name="LinkFilename2">
    <vt:lpwstr>00573323.docx</vt:lpwstr>
  </property>
  <property fmtid="{D5CDD505-2E9C-101B-9397-08002B2CF9AE}" pid="48" name="DocIcon">
    <vt:lpwstr>docx</vt:lpwstr>
  </property>
  <property fmtid="{D5CDD505-2E9C-101B-9397-08002B2CF9AE}" pid="49" name="ServerUrl">
    <vt:lpwstr>/sites/PUA/Mashabei_Enosh/DocLib/DocLib automatically created by sharedocs 1/00573323.docx</vt:lpwstr>
  </property>
  <property fmtid="{D5CDD505-2E9C-101B-9397-08002B2CF9AE}" pid="50" name="EncodedAbsUrl">
    <vt:lpwstr>http://sdocs13/sites/PUA/Mashabei_Enosh/DocLib/DocLib%20automatically%20created%20by%20sharedocs%201/00573323.docx</vt:lpwstr>
  </property>
  <property fmtid="{D5CDD505-2E9C-101B-9397-08002B2CF9AE}" pid="51" name="BaseName">
    <vt:lpwstr>00573323</vt:lpwstr>
  </property>
  <property fmtid="{D5CDD505-2E9C-101B-9397-08002B2CF9AE}" pid="52" name="FileSizeDisplay">
    <vt:lpwstr>113601</vt:lpwstr>
  </property>
  <property fmtid="{D5CDD505-2E9C-101B-9397-08002B2CF9AE}" pid="53" name="MetaInfo">
    <vt:lpwstr>13870;#vti_thumbnailexists:BW|false_x000d_
vti_parserversion:SR|15.0.0.4963_x000d_
_Category:EW|_x000d_
vti_pluggableparserversion:SR|15.0.0.4919_x000d_
SDOfflineTo:EW|_x000d_
SDAuthor:SW|אודליה ישראלי מלכה_x000d_
SDLastSigningDate:EW|_x000d_
vti_stickycachedpluggableparserprops:VX|Subject AutoNu</vt:lpwstr>
  </property>
  <property fmtid="{D5CDD505-2E9C-101B-9397-08002B2CF9AE}" pid="54" name="_Level">
    <vt:lpwstr>1</vt:lpwstr>
  </property>
  <property fmtid="{D5CDD505-2E9C-101B-9397-08002B2CF9AE}" pid="55" name="_IsCurrentVersion">
    <vt:lpwstr>1</vt:lpwstr>
  </property>
  <property fmtid="{D5CDD505-2E9C-101B-9397-08002B2CF9AE}" pid="56" name="ItemChildCount">
    <vt:lpwstr>13870;#0</vt:lpwstr>
  </property>
  <property fmtid="{D5CDD505-2E9C-101B-9397-08002B2CF9AE}" pid="57" name="FolderChildCount">
    <vt:lpwstr>13870;#0</vt:lpwstr>
  </property>
  <property fmtid="{D5CDD505-2E9C-101B-9397-08002B2CF9AE}" pid="58" name="SelectTitle">
    <vt:lpwstr>13870</vt:lpwstr>
  </property>
  <property fmtid="{D5CDD505-2E9C-101B-9397-08002B2CF9AE}" pid="59" name="SelectFilename">
    <vt:lpwstr>13870</vt:lpwstr>
  </property>
  <property fmtid="{D5CDD505-2E9C-101B-9397-08002B2CF9AE}" pid="60" name="Edit">
    <vt:lpwstr>0</vt:lpwstr>
  </property>
  <property fmtid="{D5CDD505-2E9C-101B-9397-08002B2CF9AE}" pid="61" name="owshiddenversion">
    <vt:lpwstr>7</vt:lpwstr>
  </property>
  <property fmtid="{D5CDD505-2E9C-101B-9397-08002B2CF9AE}" pid="62" name="_UIVersion">
    <vt:lpwstr>512</vt:lpwstr>
  </property>
  <property fmtid="{D5CDD505-2E9C-101B-9397-08002B2CF9AE}" pid="63" name="_UIVersionString">
    <vt:lpwstr>1.0</vt:lpwstr>
  </property>
  <property fmtid="{D5CDD505-2E9C-101B-9397-08002B2CF9AE}" pid="64" name="Order">
    <vt:lpwstr>1387000.00000000</vt:lpwstr>
  </property>
  <property fmtid="{D5CDD505-2E9C-101B-9397-08002B2CF9AE}" pid="65" name="GUID">
    <vt:lpwstr>{99183CFC-450E-44BF-944C-68C1544A99A4}</vt:lpwstr>
  </property>
  <property fmtid="{D5CDD505-2E9C-101B-9397-08002B2CF9AE}" pid="66" name="WorkflowVersion">
    <vt:lpwstr>1</vt:lpwstr>
  </property>
  <property fmtid="{D5CDD505-2E9C-101B-9397-08002B2CF9AE}" pid="67" name="ParentVersionString">
    <vt:lpwstr>13870;#</vt:lpwstr>
  </property>
  <property fmtid="{D5CDD505-2E9C-101B-9397-08002B2CF9AE}" pid="68" name="ParentLeafName">
    <vt:lpwstr>13870;#</vt:lpwstr>
  </property>
  <property fmtid="{D5CDD505-2E9C-101B-9397-08002B2CF9AE}" pid="69" name="Etag">
    <vt:lpwstr>{B241DA90-DA61-4E15-B57B-66E9E3796084},7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